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543" w:rsidRDefault="001C7B19">
      <w:bookmarkStart w:id="0" w:name="_GoBack"/>
      <w:r>
        <w:rPr>
          <w:noProof/>
        </w:rPr>
        <w:drawing>
          <wp:inline distT="0" distB="0" distL="0" distR="0" wp14:anchorId="130E268D" wp14:editId="20E9A2A0">
            <wp:extent cx="8367147" cy="5876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50000"/>
                              </a14:imgEffect>
                            </a14:imgLayer>
                          </a14:imgProps>
                        </a:ext>
                      </a:extLst>
                    </a:blip>
                    <a:srcRect l="8654" t="23237" r="50962" b="5849"/>
                    <a:stretch/>
                  </pic:blipFill>
                  <pic:spPr bwMode="auto">
                    <a:xfrm>
                      <a:off x="0" y="0"/>
                      <a:ext cx="8367147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1543" w:rsidSect="001C7B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B19"/>
    <w:rsid w:val="001470C6"/>
    <w:rsid w:val="001C7B19"/>
    <w:rsid w:val="002F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A67CA96A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Beckingham, Allen</dc:creator>
  <cp:lastModifiedBy>Beckingham, Allen</cp:lastModifiedBy>
  <cp:revision>2</cp:revision>
  <dcterms:created xsi:type="dcterms:W3CDTF">2014-04-02T20:58:00Z</dcterms:created>
  <dcterms:modified xsi:type="dcterms:W3CDTF">2014-04-02T21:01:00Z</dcterms:modified>
</cp:coreProperties>
</file>